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670"/>
        <w:gridCol w:w="1762"/>
        <w:gridCol w:w="2186"/>
      </w:tblGrid>
      <w:tr w:rsidR="000172E5" w:rsidRPr="00637200" w14:paraId="6AB69F75" w14:textId="77777777" w:rsidTr="00BA3FFC">
        <w:tc>
          <w:tcPr>
            <w:tcW w:w="5000" w:type="pct"/>
            <w:gridSpan w:val="4"/>
            <w:shd w:val="clear" w:color="auto" w:fill="0A273C" w:themeFill="accent1" w:themeFillShade="80"/>
            <w:vAlign w:val="bottom"/>
          </w:tcPr>
          <w:p w14:paraId="2595464C" w14:textId="77958AF8" w:rsidR="000172E5" w:rsidRPr="00637200" w:rsidRDefault="00076259" w:rsidP="00637200">
            <w:pPr>
              <w:pStyle w:val="Ttulo1"/>
            </w:pPr>
            <w:r w:rsidRPr="006A281E">
              <w:rPr>
                <w:rFonts w:ascii="Abadi" w:hAnsi="Abadi"/>
              </w:rPr>
              <w:t>1.</w:t>
            </w:r>
            <w:r w:rsidRPr="00076259">
              <w:t xml:space="preserve"> Información de la persona física postulada al Premio Nacional de Valores “Rogelio Fernández Güell”.</w:t>
            </w:r>
          </w:p>
        </w:tc>
      </w:tr>
      <w:tr w:rsidR="000172E5" w:rsidRPr="00076259" w14:paraId="45C74C7A" w14:textId="77777777" w:rsidTr="006145D8">
        <w:sdt>
          <w:sdtPr>
            <w:rPr>
              <w:sz w:val="24"/>
              <w:szCs w:val="24"/>
            </w:rPr>
            <w:id w:val="1621259925"/>
            <w:placeholder>
              <w:docPart w:val="49B593BA639B4D1BA8DEB0517B1CCD41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B104123" w14:textId="77777777" w:rsidR="000172E5" w:rsidRPr="00076259" w:rsidRDefault="007147D7" w:rsidP="00637200">
                <w:pPr>
                  <w:pStyle w:val="Sangranormal"/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99FE2A9" w14:textId="59362B99" w:rsidR="000172E5" w:rsidRPr="00076259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076259" w14:paraId="500A6DF7" w14:textId="77777777" w:rsidTr="006145D8">
        <w:sdt>
          <w:sdtPr>
            <w:rPr>
              <w:sz w:val="24"/>
              <w:szCs w:val="24"/>
            </w:rPr>
            <w:id w:val="-1470592894"/>
            <w:placeholder>
              <w:docPart w:val="00D7671628EE47DCA9FA42381E47B29F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09CDD16B" w14:textId="77777777" w:rsidR="000172E5" w:rsidRPr="00076259" w:rsidRDefault="007147D7" w:rsidP="00637200">
                <w:pPr>
                  <w:pStyle w:val="Sangranormal"/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E7BB55" w14:textId="77777777" w:rsidR="000172E5" w:rsidRPr="00076259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076259" w14:paraId="25BC0702" w14:textId="77777777" w:rsidTr="00502E9C">
        <w:tc>
          <w:tcPr>
            <w:tcW w:w="1334" w:type="pct"/>
            <w:vAlign w:val="bottom"/>
          </w:tcPr>
          <w:p w14:paraId="3B297E83" w14:textId="0A1C02CB" w:rsidR="000172E5" w:rsidRPr="00076259" w:rsidRDefault="00076259" w:rsidP="00637200">
            <w:pPr>
              <w:pStyle w:val="Sangranormal"/>
              <w:rPr>
                <w:sz w:val="24"/>
                <w:szCs w:val="24"/>
              </w:rPr>
            </w:pPr>
            <w:r w:rsidRPr="00076259">
              <w:rPr>
                <w:sz w:val="24"/>
                <w:szCs w:val="24"/>
              </w:rPr>
              <w:t>Teléfono celular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E74301" w14:textId="77777777" w:rsidR="000172E5" w:rsidRPr="00076259" w:rsidRDefault="000172E5" w:rsidP="00311D4F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D6A197182B314655B97BD89786998E17"/>
            </w:placeholder>
            <w:temporary/>
            <w:showingPlcHdr/>
            <w15:appearance w15:val="hidden"/>
          </w:sdtPr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600247EA" w14:textId="77777777" w:rsidR="000172E5" w:rsidRPr="00076259" w:rsidRDefault="007147D7" w:rsidP="00311D4F">
                <w:pPr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Teléfono del trabajo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8DD1F2" w14:textId="77777777" w:rsidR="000172E5" w:rsidRPr="00076259" w:rsidRDefault="000172E5" w:rsidP="00311D4F">
            <w:pPr>
              <w:rPr>
                <w:sz w:val="24"/>
                <w:szCs w:val="24"/>
              </w:rPr>
            </w:pPr>
          </w:p>
        </w:tc>
      </w:tr>
      <w:tr w:rsidR="00076259" w:rsidRPr="00076259" w14:paraId="5726F56D" w14:textId="77777777" w:rsidTr="00DF2564">
        <w:sdt>
          <w:sdtPr>
            <w:rPr>
              <w:sz w:val="24"/>
              <w:szCs w:val="24"/>
            </w:rPr>
            <w:id w:val="1062982479"/>
            <w:placeholder>
              <w:docPart w:val="6F263E813258419EA5FFB1EB1CA8EA87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8D258FC" w14:textId="77777777" w:rsidR="00076259" w:rsidRPr="00076259" w:rsidRDefault="00076259" w:rsidP="00DF2564">
                <w:pPr>
                  <w:pStyle w:val="Sangranormal"/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8ACC5A4" w14:textId="77777777" w:rsidR="00076259" w:rsidRPr="00076259" w:rsidRDefault="00076259" w:rsidP="00DF2564">
            <w:pPr>
              <w:rPr>
                <w:sz w:val="24"/>
                <w:szCs w:val="24"/>
              </w:rPr>
            </w:pPr>
          </w:p>
        </w:tc>
      </w:tr>
      <w:tr w:rsidR="000172E5" w:rsidRPr="00076259" w14:paraId="3F6B8F3B" w14:textId="77777777" w:rsidTr="006145D8">
        <w:tc>
          <w:tcPr>
            <w:tcW w:w="1334" w:type="pct"/>
            <w:vAlign w:val="bottom"/>
          </w:tcPr>
          <w:p w14:paraId="3965A641" w14:textId="4FF55DD8" w:rsidR="000172E5" w:rsidRPr="00076259" w:rsidRDefault="00076259" w:rsidP="00637200">
            <w:pPr>
              <w:pStyle w:val="Sangranormal"/>
              <w:rPr>
                <w:sz w:val="24"/>
                <w:szCs w:val="24"/>
              </w:rPr>
            </w:pPr>
            <w:r w:rsidRPr="00076259">
              <w:rPr>
                <w:sz w:val="24"/>
                <w:szCs w:val="24"/>
              </w:rPr>
              <w:t>Dirección de residencia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A7CCE1" w14:textId="77777777" w:rsidR="000172E5" w:rsidRPr="00076259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076259" w14:paraId="108C945D" w14:textId="77777777" w:rsidTr="006145D8">
        <w:trPr>
          <w:trHeight w:val="54"/>
        </w:trPr>
        <w:tc>
          <w:tcPr>
            <w:tcW w:w="5000" w:type="pct"/>
            <w:gridSpan w:val="4"/>
            <w:vAlign w:val="bottom"/>
          </w:tcPr>
          <w:p w14:paraId="1C62ACD1" w14:textId="56C86F37" w:rsidR="00076259" w:rsidRPr="00076259" w:rsidRDefault="00076259" w:rsidP="006145D8">
            <w:pPr>
              <w:rPr>
                <w:sz w:val="24"/>
                <w:szCs w:val="24"/>
              </w:rPr>
            </w:pPr>
          </w:p>
        </w:tc>
      </w:tr>
      <w:tr w:rsidR="00076259" w:rsidRPr="00846B76" w14:paraId="39E99C44" w14:textId="77777777" w:rsidTr="00BA3FFC">
        <w:tc>
          <w:tcPr>
            <w:tcW w:w="5000" w:type="pct"/>
            <w:gridSpan w:val="4"/>
            <w:shd w:val="clear" w:color="auto" w:fill="0A273C" w:themeFill="accent1" w:themeFillShade="80"/>
            <w:vAlign w:val="bottom"/>
          </w:tcPr>
          <w:p w14:paraId="6B29B3F5" w14:textId="017EAAED" w:rsidR="00076259" w:rsidRPr="00846B76" w:rsidRDefault="006A281E" w:rsidP="00DF2564">
            <w:pPr>
              <w:pStyle w:val="Ttulo1"/>
            </w:pPr>
            <w:r w:rsidRPr="006A281E">
              <w:rPr>
                <w:rFonts w:ascii="Abadi" w:hAnsi="Abadi"/>
              </w:rPr>
              <w:t>2.</w:t>
            </w:r>
            <w:r>
              <w:t xml:space="preserve"> </w:t>
            </w:r>
            <w:r w:rsidR="00076259" w:rsidRPr="00076259">
              <w:t>Señale los motivos por los cuales realiza la postulación</w:t>
            </w:r>
            <w:r w:rsidR="00BA3FFC">
              <w:t>.</w:t>
            </w:r>
          </w:p>
        </w:tc>
      </w:tr>
      <w:tr w:rsidR="00076259" w:rsidRPr="00076259" w14:paraId="50B32790" w14:textId="77777777" w:rsidTr="006145D8">
        <w:trPr>
          <w:trHeight w:val="54"/>
        </w:trPr>
        <w:tc>
          <w:tcPr>
            <w:tcW w:w="5000" w:type="pct"/>
            <w:gridSpan w:val="4"/>
            <w:vAlign w:val="bottom"/>
          </w:tcPr>
          <w:p w14:paraId="79D05847" w14:textId="03885E1A" w:rsidR="00076259" w:rsidRDefault="00076259" w:rsidP="00F4779A">
            <w:pPr>
              <w:pBdr>
                <w:bottom w:val="single" w:sz="12" w:space="1" w:color="auto"/>
                <w:between w:val="single" w:sz="12" w:space="1" w:color="auto"/>
              </w:pBdr>
              <w:spacing w:before="0"/>
              <w:rPr>
                <w:sz w:val="24"/>
                <w:szCs w:val="24"/>
              </w:rPr>
            </w:pPr>
          </w:p>
          <w:p w14:paraId="134DB519" w14:textId="56CCCD35" w:rsidR="00F4779A" w:rsidRDefault="00F4779A" w:rsidP="00F4779A">
            <w:pPr>
              <w:pBdr>
                <w:bottom w:val="single" w:sz="12" w:space="1" w:color="auto"/>
                <w:between w:val="single" w:sz="12" w:space="1" w:color="auto"/>
              </w:pBdr>
              <w:spacing w:before="0"/>
              <w:rPr>
                <w:sz w:val="24"/>
                <w:szCs w:val="24"/>
              </w:rPr>
            </w:pPr>
          </w:p>
          <w:p w14:paraId="71F6AEC4" w14:textId="77777777" w:rsidR="00F4779A" w:rsidRDefault="00F4779A" w:rsidP="00F4779A">
            <w:pPr>
              <w:pBdr>
                <w:bottom w:val="single" w:sz="12" w:space="1" w:color="auto"/>
                <w:between w:val="single" w:sz="12" w:space="1" w:color="auto"/>
              </w:pBdr>
              <w:spacing w:before="0"/>
              <w:rPr>
                <w:sz w:val="24"/>
                <w:szCs w:val="24"/>
              </w:rPr>
            </w:pPr>
          </w:p>
          <w:p w14:paraId="2A5F8923" w14:textId="77777777" w:rsidR="00BA3FFC" w:rsidRDefault="00BA3FFC" w:rsidP="00F4779A">
            <w:pPr>
              <w:pBdr>
                <w:bottom w:val="single" w:sz="12" w:space="1" w:color="auto"/>
                <w:between w:val="single" w:sz="12" w:space="1" w:color="auto"/>
              </w:pBdr>
              <w:spacing w:before="0"/>
              <w:rPr>
                <w:sz w:val="24"/>
                <w:szCs w:val="24"/>
              </w:rPr>
            </w:pPr>
          </w:p>
          <w:p w14:paraId="1FD4B728" w14:textId="77777777" w:rsidR="00BA3FFC" w:rsidRDefault="00BA3FFC" w:rsidP="00F4779A">
            <w:pPr>
              <w:pBdr>
                <w:bottom w:val="single" w:sz="12" w:space="1" w:color="auto"/>
                <w:between w:val="single" w:sz="12" w:space="1" w:color="auto"/>
              </w:pBdr>
              <w:spacing w:before="0"/>
              <w:rPr>
                <w:sz w:val="24"/>
                <w:szCs w:val="24"/>
              </w:rPr>
            </w:pPr>
          </w:p>
          <w:p w14:paraId="48F25C71" w14:textId="77777777" w:rsidR="00BA3FFC" w:rsidRDefault="00BA3FFC" w:rsidP="00F4779A">
            <w:pPr>
              <w:pBdr>
                <w:bottom w:val="single" w:sz="12" w:space="1" w:color="auto"/>
                <w:between w:val="single" w:sz="12" w:space="1" w:color="auto"/>
              </w:pBdr>
              <w:spacing w:before="0"/>
              <w:rPr>
                <w:sz w:val="24"/>
                <w:szCs w:val="24"/>
              </w:rPr>
            </w:pPr>
          </w:p>
          <w:p w14:paraId="39EC74BB" w14:textId="77777777" w:rsidR="00BA3FFC" w:rsidRDefault="00BA3FFC" w:rsidP="00F4779A">
            <w:pPr>
              <w:pBdr>
                <w:bottom w:val="single" w:sz="12" w:space="1" w:color="auto"/>
                <w:between w:val="single" w:sz="12" w:space="1" w:color="auto"/>
              </w:pBdr>
              <w:spacing w:before="0"/>
              <w:rPr>
                <w:sz w:val="24"/>
                <w:szCs w:val="24"/>
              </w:rPr>
            </w:pPr>
          </w:p>
          <w:p w14:paraId="3E901C6E" w14:textId="77777777" w:rsidR="006A281E" w:rsidRDefault="006A281E" w:rsidP="00F4779A">
            <w:pPr>
              <w:pBdr>
                <w:bottom w:val="single" w:sz="12" w:space="1" w:color="auto"/>
                <w:between w:val="single" w:sz="12" w:space="1" w:color="auto"/>
              </w:pBdr>
              <w:spacing w:before="0"/>
              <w:rPr>
                <w:sz w:val="24"/>
                <w:szCs w:val="24"/>
              </w:rPr>
            </w:pPr>
          </w:p>
          <w:p w14:paraId="39152933" w14:textId="77777777" w:rsidR="006A281E" w:rsidRDefault="006A281E" w:rsidP="00F4779A">
            <w:pPr>
              <w:pBdr>
                <w:bottom w:val="single" w:sz="12" w:space="1" w:color="auto"/>
                <w:between w:val="single" w:sz="12" w:space="1" w:color="auto"/>
              </w:pBdr>
              <w:spacing w:before="0"/>
              <w:rPr>
                <w:sz w:val="24"/>
                <w:szCs w:val="24"/>
              </w:rPr>
            </w:pPr>
          </w:p>
          <w:p w14:paraId="5023ABF3" w14:textId="77777777" w:rsidR="00F4779A" w:rsidRPr="00076259" w:rsidRDefault="00F4779A" w:rsidP="00F4779A">
            <w:pPr>
              <w:spacing w:before="0"/>
              <w:rPr>
                <w:sz w:val="24"/>
                <w:szCs w:val="24"/>
              </w:rPr>
            </w:pPr>
          </w:p>
          <w:p w14:paraId="0900D863" w14:textId="77777777" w:rsidR="00353549" w:rsidRDefault="00353549" w:rsidP="00F4779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</w:rPr>
            </w:pPr>
          </w:p>
          <w:p w14:paraId="74A4A3A4" w14:textId="5329E346" w:rsidR="00F4779A" w:rsidRDefault="00F4779A" w:rsidP="00F4779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</w:rPr>
            </w:pPr>
            <w:r w:rsidRPr="00F4779A">
              <w:rPr>
                <w:i/>
                <w:iCs/>
                <w:sz w:val="24"/>
                <w:szCs w:val="24"/>
              </w:rPr>
              <w:t>El Premio es un reconocimiento que se entrega a una persona física que se ha distinguido por la reiteración de acciones proactivas, servicios o méritos reconocidos en los diferentes ámbitos donde se desenvuelve (personal, laboral o ciudadano), para el fortalecimiento de la práctica ética, que sustenta la vivencia como virtud para el beneficio de las personas o sectores de la sociedad costarricense.</w:t>
            </w:r>
          </w:p>
          <w:p w14:paraId="655C494A" w14:textId="77777777" w:rsidR="00353549" w:rsidRPr="00F4779A" w:rsidRDefault="00353549" w:rsidP="00F4779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  <w:lang w:val="es-CR"/>
              </w:rPr>
            </w:pPr>
          </w:p>
          <w:p w14:paraId="09F26B29" w14:textId="588C9DE0" w:rsidR="00F4779A" w:rsidRDefault="00F4779A" w:rsidP="00F4779A">
            <w:pPr>
              <w:spacing w:before="0"/>
              <w:rPr>
                <w:rFonts w:ascii="Arial Narrow" w:eastAsia="Times New Roman" w:hAnsi="Arial Narrow" w:cs="Arial"/>
                <w:sz w:val="20"/>
                <w:szCs w:val="20"/>
                <w:lang w:eastAsia="ar-SA"/>
              </w:rPr>
            </w:pPr>
          </w:p>
          <w:p w14:paraId="3C66ACB9" w14:textId="695B0CF7" w:rsidR="00076259" w:rsidRDefault="00F4779A" w:rsidP="00F4779A">
            <w:pPr>
              <w:spacing w:before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ar-SA"/>
              </w:rPr>
            </w:pPr>
            <w:r w:rsidRPr="00F4779A">
              <w:rPr>
                <w:rFonts w:ascii="Arial Narrow" w:eastAsia="Times New Roman" w:hAnsi="Arial Narrow" w:cs="Arial"/>
                <w:sz w:val="20"/>
                <w:szCs w:val="20"/>
                <w:lang w:eastAsia="ar-SA"/>
              </w:rPr>
              <w:t>En caso necesario utilizar hojas adicionales. Anexar la prueba documental y/o testimonial que ampara esta postulación.</w:t>
            </w:r>
          </w:p>
          <w:p w14:paraId="0065A9E4" w14:textId="77777777" w:rsidR="006A281E" w:rsidRDefault="006A281E" w:rsidP="00F4779A">
            <w:pPr>
              <w:spacing w:before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ar-SA"/>
              </w:rPr>
            </w:pPr>
          </w:p>
          <w:p w14:paraId="634B28C9" w14:textId="77777777" w:rsidR="006A281E" w:rsidRDefault="006A281E" w:rsidP="00F4779A">
            <w:pPr>
              <w:spacing w:before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ar-SA"/>
              </w:rPr>
            </w:pPr>
          </w:p>
          <w:p w14:paraId="7BA05393" w14:textId="0645CA8D" w:rsidR="00F4779A" w:rsidRPr="00F4779A" w:rsidRDefault="00F4779A" w:rsidP="00F4779A">
            <w:pPr>
              <w:spacing w:before="0"/>
              <w:rPr>
                <w:sz w:val="20"/>
                <w:szCs w:val="20"/>
              </w:rPr>
            </w:pPr>
          </w:p>
        </w:tc>
      </w:tr>
      <w:tr w:rsidR="000172E5" w:rsidRPr="00846B76" w14:paraId="1A1ED816" w14:textId="77777777" w:rsidTr="00BA3FFC">
        <w:tc>
          <w:tcPr>
            <w:tcW w:w="5000" w:type="pct"/>
            <w:gridSpan w:val="4"/>
            <w:shd w:val="clear" w:color="auto" w:fill="0A273C" w:themeFill="accent1" w:themeFillShade="80"/>
            <w:vAlign w:val="bottom"/>
          </w:tcPr>
          <w:p w14:paraId="7C245D5E" w14:textId="736FF24D" w:rsidR="000172E5" w:rsidRPr="00846B76" w:rsidRDefault="006A281E" w:rsidP="00637200">
            <w:pPr>
              <w:pStyle w:val="Ttulo1"/>
            </w:pPr>
            <w:r w:rsidRPr="006A281E">
              <w:rPr>
                <w:rFonts w:ascii="Abadi" w:hAnsi="Abadi"/>
              </w:rPr>
              <w:lastRenderedPageBreak/>
              <w:t>3.</w:t>
            </w:r>
            <w:r>
              <w:t xml:space="preserve"> </w:t>
            </w:r>
            <w:r w:rsidR="00F4779A">
              <w:t>Información de la persona postulante</w:t>
            </w:r>
            <w:r w:rsidR="00BA3FFC">
              <w:t>.</w:t>
            </w:r>
          </w:p>
        </w:tc>
      </w:tr>
      <w:tr w:rsidR="00F4779A" w:rsidRPr="00076259" w14:paraId="09106A29" w14:textId="77777777" w:rsidTr="00DF2564">
        <w:sdt>
          <w:sdtPr>
            <w:rPr>
              <w:sz w:val="24"/>
              <w:szCs w:val="24"/>
            </w:rPr>
            <w:id w:val="1829321460"/>
            <w:placeholder>
              <w:docPart w:val="9A4D912B12A04963BD283D4AB2A0118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30B8A70" w14:textId="77777777" w:rsidR="00F4779A" w:rsidRPr="00076259" w:rsidRDefault="00F4779A" w:rsidP="00DF2564">
                <w:pPr>
                  <w:pStyle w:val="Sangranormal"/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CCABF0E" w14:textId="77777777" w:rsidR="00F4779A" w:rsidRPr="00076259" w:rsidRDefault="00F4779A" w:rsidP="00DF2564">
            <w:pPr>
              <w:rPr>
                <w:sz w:val="24"/>
                <w:szCs w:val="24"/>
              </w:rPr>
            </w:pPr>
          </w:p>
        </w:tc>
      </w:tr>
      <w:tr w:rsidR="00F4779A" w:rsidRPr="00076259" w14:paraId="1DBA11DE" w14:textId="77777777" w:rsidTr="00DF2564">
        <w:sdt>
          <w:sdtPr>
            <w:rPr>
              <w:sz w:val="24"/>
              <w:szCs w:val="24"/>
            </w:rPr>
            <w:id w:val="-458024045"/>
            <w:placeholder>
              <w:docPart w:val="FC0564FD6FC944BA960ABAB3993B40C9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5C553ED" w14:textId="77777777" w:rsidR="00F4779A" w:rsidRPr="00076259" w:rsidRDefault="00F4779A" w:rsidP="00DF2564">
                <w:pPr>
                  <w:pStyle w:val="Sangranormal"/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318B4F" w14:textId="77777777" w:rsidR="00F4779A" w:rsidRPr="00076259" w:rsidRDefault="00F4779A" w:rsidP="00DF2564">
            <w:pPr>
              <w:rPr>
                <w:sz w:val="24"/>
                <w:szCs w:val="24"/>
              </w:rPr>
            </w:pPr>
          </w:p>
        </w:tc>
      </w:tr>
      <w:tr w:rsidR="00F4779A" w:rsidRPr="00076259" w14:paraId="793FD0E2" w14:textId="77777777" w:rsidTr="00DF2564">
        <w:tc>
          <w:tcPr>
            <w:tcW w:w="1334" w:type="pct"/>
            <w:vAlign w:val="bottom"/>
          </w:tcPr>
          <w:p w14:paraId="064C4606" w14:textId="77777777" w:rsidR="00F4779A" w:rsidRPr="00076259" w:rsidRDefault="00F4779A" w:rsidP="00DF2564">
            <w:pPr>
              <w:pStyle w:val="Sangranormal"/>
              <w:rPr>
                <w:sz w:val="24"/>
                <w:szCs w:val="24"/>
              </w:rPr>
            </w:pPr>
            <w:r w:rsidRPr="00076259">
              <w:rPr>
                <w:sz w:val="24"/>
                <w:szCs w:val="24"/>
              </w:rPr>
              <w:t>Teléfono celular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26F586" w14:textId="77777777" w:rsidR="00F4779A" w:rsidRPr="00076259" w:rsidRDefault="00F4779A" w:rsidP="00DF2564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785473887"/>
            <w:placeholder>
              <w:docPart w:val="D8FFD041968E445CA5D1B1BAC4452712"/>
            </w:placeholder>
            <w:temporary/>
            <w:showingPlcHdr/>
            <w15:appearance w15:val="hidden"/>
          </w:sdtPr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6CA5E8FF" w14:textId="77777777" w:rsidR="00F4779A" w:rsidRPr="00076259" w:rsidRDefault="00F4779A" w:rsidP="00DF2564">
                <w:pPr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Teléfono del trabajo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E87E3E" w14:textId="77777777" w:rsidR="00F4779A" w:rsidRPr="00076259" w:rsidRDefault="00F4779A" w:rsidP="00DF2564">
            <w:pPr>
              <w:rPr>
                <w:sz w:val="24"/>
                <w:szCs w:val="24"/>
              </w:rPr>
            </w:pPr>
          </w:p>
        </w:tc>
      </w:tr>
      <w:tr w:rsidR="00F4779A" w:rsidRPr="00076259" w14:paraId="48D7B238" w14:textId="77777777" w:rsidTr="00DF2564">
        <w:sdt>
          <w:sdtPr>
            <w:rPr>
              <w:sz w:val="24"/>
              <w:szCs w:val="24"/>
            </w:rPr>
            <w:id w:val="-1031573213"/>
            <w:placeholder>
              <w:docPart w:val="52F123C087FC4A2E8BB2D0A2C9162B3F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03D6F6E" w14:textId="77777777" w:rsidR="00F4779A" w:rsidRPr="00076259" w:rsidRDefault="00F4779A" w:rsidP="00DF2564">
                <w:pPr>
                  <w:pStyle w:val="Sangranormal"/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FE89637" w14:textId="77777777" w:rsidR="00F4779A" w:rsidRPr="00076259" w:rsidRDefault="00F4779A" w:rsidP="00DF2564">
            <w:pPr>
              <w:rPr>
                <w:sz w:val="24"/>
                <w:szCs w:val="24"/>
              </w:rPr>
            </w:pPr>
          </w:p>
        </w:tc>
      </w:tr>
      <w:tr w:rsidR="00BA3FFC" w:rsidRPr="00076259" w14:paraId="7842A8C8" w14:textId="77777777" w:rsidTr="00DF2564">
        <w:tc>
          <w:tcPr>
            <w:tcW w:w="1334" w:type="pct"/>
            <w:vAlign w:val="bottom"/>
          </w:tcPr>
          <w:p w14:paraId="55A89016" w14:textId="77777777" w:rsidR="00BA3FFC" w:rsidRPr="00076259" w:rsidRDefault="00BA3FFC" w:rsidP="00DF2564">
            <w:pPr>
              <w:pStyle w:val="Sangranormal"/>
              <w:rPr>
                <w:sz w:val="24"/>
                <w:szCs w:val="24"/>
              </w:rPr>
            </w:pPr>
            <w:r w:rsidRPr="00076259">
              <w:rPr>
                <w:sz w:val="24"/>
                <w:szCs w:val="24"/>
              </w:rPr>
              <w:t>Dirección de residencia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EAC6F9D" w14:textId="77777777" w:rsidR="00BA3FFC" w:rsidRPr="00076259" w:rsidRDefault="00BA3FFC" w:rsidP="00DF2564">
            <w:pPr>
              <w:rPr>
                <w:sz w:val="24"/>
                <w:szCs w:val="24"/>
              </w:rPr>
            </w:pPr>
          </w:p>
        </w:tc>
      </w:tr>
      <w:tr w:rsidR="00F4779A" w:rsidRPr="00076259" w14:paraId="420CC955" w14:textId="77777777" w:rsidTr="00DF2564">
        <w:tc>
          <w:tcPr>
            <w:tcW w:w="1334" w:type="pct"/>
            <w:vAlign w:val="bottom"/>
          </w:tcPr>
          <w:p w14:paraId="611A6A79" w14:textId="77777777" w:rsidR="00BA3FFC" w:rsidRDefault="00BA3FFC" w:rsidP="00DF2564">
            <w:pPr>
              <w:pStyle w:val="Sangranormal"/>
              <w:rPr>
                <w:sz w:val="24"/>
                <w:szCs w:val="24"/>
              </w:rPr>
            </w:pPr>
          </w:p>
          <w:p w14:paraId="6659C27D" w14:textId="77777777" w:rsidR="00BA3FFC" w:rsidRDefault="00BA3FFC" w:rsidP="00DF2564">
            <w:pPr>
              <w:pStyle w:val="Sangranormal"/>
              <w:rPr>
                <w:sz w:val="24"/>
                <w:szCs w:val="24"/>
              </w:rPr>
            </w:pPr>
          </w:p>
          <w:p w14:paraId="15DCDA19" w14:textId="4D73964C" w:rsidR="00F4779A" w:rsidRPr="00076259" w:rsidRDefault="00BA3FFC" w:rsidP="00DF2564">
            <w:pPr>
              <w:pStyle w:val="Sangra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4A7BD0F" w14:textId="77777777" w:rsidR="00F4779A" w:rsidRPr="00076259" w:rsidRDefault="00F4779A" w:rsidP="00DF2564">
            <w:pPr>
              <w:rPr>
                <w:sz w:val="24"/>
                <w:szCs w:val="24"/>
              </w:rPr>
            </w:pPr>
          </w:p>
        </w:tc>
      </w:tr>
    </w:tbl>
    <w:p w14:paraId="50BFF819" w14:textId="77777777" w:rsidR="006A281E" w:rsidRDefault="006A281E" w:rsidP="006A281E"/>
    <w:p w14:paraId="2EEC164F" w14:textId="77777777" w:rsidR="00353549" w:rsidRDefault="00353549" w:rsidP="00BA3F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sz w:val="24"/>
          <w:szCs w:val="24"/>
        </w:rPr>
      </w:pPr>
    </w:p>
    <w:p w14:paraId="11035A1A" w14:textId="20747653" w:rsidR="006A281E" w:rsidRPr="00BA3FFC" w:rsidRDefault="006A281E" w:rsidP="00BA3F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sz w:val="24"/>
          <w:szCs w:val="24"/>
        </w:rPr>
      </w:pPr>
      <w:r w:rsidRPr="00BA3FFC">
        <w:rPr>
          <w:i/>
          <w:iCs/>
          <w:sz w:val="24"/>
          <w:szCs w:val="24"/>
        </w:rPr>
        <w:t xml:space="preserve">Plazo para la entrega de este formulario completo:  </w:t>
      </w:r>
      <w:r w:rsidRPr="00BA3FFC">
        <w:rPr>
          <w:b/>
          <w:bCs/>
          <w:i/>
          <w:iCs/>
          <w:sz w:val="24"/>
          <w:szCs w:val="24"/>
        </w:rPr>
        <w:t>Del 20 de mayo al 20 de julio de 2026</w:t>
      </w:r>
    </w:p>
    <w:p w14:paraId="64A9B113" w14:textId="6907A31B" w:rsidR="006A281E" w:rsidRDefault="006A281E" w:rsidP="00BA3F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b/>
          <w:bCs/>
          <w:i/>
          <w:iCs/>
          <w:sz w:val="24"/>
          <w:szCs w:val="24"/>
        </w:rPr>
      </w:pPr>
      <w:r w:rsidRPr="00BA3FFC">
        <w:rPr>
          <w:i/>
          <w:iCs/>
          <w:sz w:val="24"/>
          <w:szCs w:val="24"/>
        </w:rPr>
        <w:t xml:space="preserve">Este formulario con la prueba documental y testimonial y el formulario de autorización de la persona postulada, debe ser remitido </w:t>
      </w:r>
      <w:r w:rsidR="00BA3FFC" w:rsidRPr="00BA3FFC">
        <w:rPr>
          <w:i/>
          <w:iCs/>
          <w:sz w:val="24"/>
          <w:szCs w:val="24"/>
        </w:rPr>
        <w:t xml:space="preserve">en formato PDF </w:t>
      </w:r>
      <w:r w:rsidR="004E3A35">
        <w:rPr>
          <w:i/>
          <w:iCs/>
          <w:sz w:val="24"/>
          <w:szCs w:val="24"/>
        </w:rPr>
        <w:t xml:space="preserve">con su respectiva firma digital </w:t>
      </w:r>
      <w:r w:rsidRPr="00BA3FFC">
        <w:rPr>
          <w:i/>
          <w:iCs/>
          <w:sz w:val="24"/>
          <w:szCs w:val="24"/>
        </w:rPr>
        <w:t>al correo electrónico:</w:t>
      </w:r>
      <w:r w:rsidR="007E59C6">
        <w:rPr>
          <w:i/>
          <w:iCs/>
          <w:sz w:val="24"/>
          <w:szCs w:val="24"/>
        </w:rPr>
        <w:t xml:space="preserve"> </w:t>
      </w:r>
      <w:hyperlink r:id="rId11" w:history="1">
        <w:r w:rsidRPr="00BA3FFC">
          <w:rPr>
            <w:b/>
            <w:bCs/>
            <w:i/>
            <w:iCs/>
            <w:sz w:val="24"/>
            <w:szCs w:val="24"/>
          </w:rPr>
          <w:t>comisión.nacional@eticayvalores.go.cr</w:t>
        </w:r>
      </w:hyperlink>
      <w:r w:rsidRPr="00BA3FFC">
        <w:rPr>
          <w:b/>
          <w:bCs/>
          <w:i/>
          <w:iCs/>
          <w:sz w:val="24"/>
          <w:szCs w:val="24"/>
        </w:rPr>
        <w:t xml:space="preserve"> </w:t>
      </w:r>
    </w:p>
    <w:p w14:paraId="33DD7EC3" w14:textId="77777777" w:rsidR="00D20859" w:rsidRDefault="00D20859" w:rsidP="00BA3F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b/>
          <w:bCs/>
          <w:i/>
          <w:iCs/>
          <w:sz w:val="24"/>
          <w:szCs w:val="24"/>
        </w:rPr>
      </w:pPr>
    </w:p>
    <w:p w14:paraId="0C7DA0F5" w14:textId="0895172A" w:rsidR="00D20859" w:rsidRPr="00D20859" w:rsidRDefault="00D20859" w:rsidP="00D20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i/>
          <w:iCs/>
          <w:sz w:val="24"/>
          <w:szCs w:val="24"/>
        </w:rPr>
      </w:pPr>
      <w:r w:rsidRPr="00D20859">
        <w:rPr>
          <w:i/>
          <w:iCs/>
          <w:sz w:val="24"/>
          <w:szCs w:val="24"/>
        </w:rPr>
        <w:t>Si no fuera posible presentar la información por correo electrónico</w:t>
      </w:r>
      <w:r w:rsidR="004E3A35">
        <w:rPr>
          <w:i/>
          <w:iCs/>
          <w:sz w:val="24"/>
          <w:szCs w:val="24"/>
        </w:rPr>
        <w:t xml:space="preserve"> o no cuenta con firma digital</w:t>
      </w:r>
      <w:r w:rsidRPr="00D20859">
        <w:rPr>
          <w:i/>
          <w:iCs/>
          <w:sz w:val="24"/>
          <w:szCs w:val="24"/>
        </w:rPr>
        <w:t>, puede hacerlo de manera presencial</w:t>
      </w:r>
      <w:r w:rsidR="007E59C6">
        <w:rPr>
          <w:i/>
          <w:iCs/>
          <w:sz w:val="24"/>
          <w:szCs w:val="24"/>
        </w:rPr>
        <w:t xml:space="preserve"> los días </w:t>
      </w:r>
      <w:r w:rsidR="000A27D4">
        <w:rPr>
          <w:i/>
          <w:iCs/>
          <w:sz w:val="24"/>
          <w:szCs w:val="24"/>
        </w:rPr>
        <w:t>Lunes y Martes en horario de 8:00 am a 3:00 pm</w:t>
      </w:r>
      <w:r>
        <w:rPr>
          <w:i/>
          <w:iCs/>
          <w:sz w:val="24"/>
          <w:szCs w:val="24"/>
        </w:rPr>
        <w:t>,</w:t>
      </w:r>
      <w:r w:rsidR="007E59C6">
        <w:rPr>
          <w:i/>
          <w:iCs/>
          <w:sz w:val="24"/>
          <w:szCs w:val="24"/>
        </w:rPr>
        <w:t xml:space="preserve"> o bien,</w:t>
      </w:r>
      <w:r>
        <w:rPr>
          <w:i/>
          <w:iCs/>
          <w:sz w:val="24"/>
          <w:szCs w:val="24"/>
        </w:rPr>
        <w:t xml:space="preserve"> </w:t>
      </w:r>
      <w:r w:rsidR="00353549">
        <w:rPr>
          <w:i/>
          <w:iCs/>
          <w:sz w:val="24"/>
          <w:szCs w:val="24"/>
        </w:rPr>
        <w:t xml:space="preserve">puede </w:t>
      </w:r>
      <w:r w:rsidRPr="00D20859">
        <w:rPr>
          <w:i/>
          <w:iCs/>
          <w:sz w:val="24"/>
          <w:szCs w:val="24"/>
        </w:rPr>
        <w:t>conce</w:t>
      </w:r>
      <w:r>
        <w:rPr>
          <w:i/>
          <w:iCs/>
          <w:sz w:val="24"/>
          <w:szCs w:val="24"/>
        </w:rPr>
        <w:t>r</w:t>
      </w:r>
      <w:r w:rsidRPr="00D20859">
        <w:rPr>
          <w:i/>
          <w:iCs/>
          <w:sz w:val="24"/>
          <w:szCs w:val="24"/>
        </w:rPr>
        <w:t xml:space="preserve">tar una cita llamando al teléfono </w:t>
      </w:r>
      <w:r w:rsidRPr="00353549">
        <w:rPr>
          <w:b/>
          <w:bCs/>
          <w:i/>
          <w:iCs/>
          <w:sz w:val="24"/>
          <w:szCs w:val="24"/>
        </w:rPr>
        <w:t>2253-2421</w:t>
      </w:r>
      <w:r w:rsidRPr="00D20859">
        <w:rPr>
          <w:i/>
          <w:iCs/>
          <w:sz w:val="24"/>
          <w:szCs w:val="24"/>
        </w:rPr>
        <w:t xml:space="preserve"> o </w:t>
      </w:r>
      <w:r>
        <w:rPr>
          <w:i/>
          <w:iCs/>
          <w:sz w:val="24"/>
          <w:szCs w:val="24"/>
        </w:rPr>
        <w:t>escribiendo</w:t>
      </w:r>
      <w:r w:rsidRPr="00D20859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</w:t>
      </w:r>
      <w:r w:rsidRPr="00D20859">
        <w:rPr>
          <w:i/>
          <w:iCs/>
          <w:sz w:val="24"/>
          <w:szCs w:val="24"/>
        </w:rPr>
        <w:t xml:space="preserve">l correo electrónico </w:t>
      </w:r>
      <w:hyperlink r:id="rId12" w:history="1">
        <w:r w:rsidRPr="00353549">
          <w:rPr>
            <w:b/>
            <w:bCs/>
            <w:i/>
            <w:iCs/>
            <w:sz w:val="24"/>
            <w:szCs w:val="24"/>
          </w:rPr>
          <w:t>comisión.nacional@eticayvalores.go.cr</w:t>
        </w:r>
      </w:hyperlink>
      <w:r w:rsidRPr="00D20859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para </w:t>
      </w:r>
      <w:r w:rsidRPr="00D20859">
        <w:rPr>
          <w:i/>
          <w:iCs/>
          <w:sz w:val="24"/>
          <w:szCs w:val="24"/>
        </w:rPr>
        <w:t xml:space="preserve">la </w:t>
      </w:r>
      <w:r>
        <w:rPr>
          <w:i/>
          <w:iCs/>
          <w:sz w:val="24"/>
          <w:szCs w:val="24"/>
        </w:rPr>
        <w:t xml:space="preserve">recepción en </w:t>
      </w:r>
      <w:r w:rsidRPr="00D20859">
        <w:rPr>
          <w:i/>
          <w:iCs/>
          <w:sz w:val="24"/>
          <w:szCs w:val="24"/>
        </w:rPr>
        <w:t>Comisión Nacional de Ética y Valores ubicada en: San José, Zapote, Registro Nacional, Módulo 4, Planta baja.</w:t>
      </w:r>
    </w:p>
    <w:p w14:paraId="75A66589" w14:textId="4A948AA1" w:rsidR="00D20859" w:rsidRPr="00BA3FFC" w:rsidRDefault="00D20859" w:rsidP="00BA3F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b/>
          <w:bCs/>
          <w:i/>
          <w:iCs/>
          <w:sz w:val="24"/>
          <w:szCs w:val="24"/>
        </w:rPr>
      </w:pPr>
    </w:p>
    <w:p w14:paraId="29D6D644" w14:textId="323EF074" w:rsidR="000172E5" w:rsidRDefault="006A281E" w:rsidP="00BA3F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i/>
          <w:iCs/>
          <w:sz w:val="24"/>
          <w:szCs w:val="24"/>
        </w:rPr>
      </w:pPr>
      <w:r w:rsidRPr="00BA3FFC">
        <w:rPr>
          <w:i/>
          <w:iCs/>
          <w:sz w:val="24"/>
          <w:szCs w:val="24"/>
        </w:rPr>
        <w:t xml:space="preserve">Más información en  </w:t>
      </w:r>
      <w:hyperlink r:id="rId13" w:history="1">
        <w:r w:rsidRPr="00BA3FFC">
          <w:rPr>
            <w:b/>
            <w:bCs/>
            <w:i/>
            <w:iCs/>
            <w:sz w:val="24"/>
            <w:szCs w:val="24"/>
          </w:rPr>
          <w:t>https://eticayvalores.go.cr/premio-nacional-de-valores-2/</w:t>
        </w:r>
      </w:hyperlink>
    </w:p>
    <w:sectPr w:rsidR="000172E5" w:rsidSect="0086797B">
      <w:headerReference w:type="default" r:id="rId14"/>
      <w:footerReference w:type="defaul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314B3" w14:textId="77777777" w:rsidR="008662BE" w:rsidRDefault="008662BE" w:rsidP="000172E5">
      <w:pPr>
        <w:spacing w:after="0" w:line="240" w:lineRule="auto"/>
      </w:pPr>
      <w:r>
        <w:separator/>
      </w:r>
    </w:p>
  </w:endnote>
  <w:endnote w:type="continuationSeparator" w:id="0">
    <w:p w14:paraId="28ACCB09" w14:textId="77777777" w:rsidR="008662BE" w:rsidRDefault="008662B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D36BFF-735C-4B94-ACC6-01F92D8119D6}"/>
    <w:embedBold r:id="rId2" w:fontKey="{099AD387-A97C-45CC-A062-7D767B0132E3}"/>
    <w:embedItalic r:id="rId3" w:fontKey="{B54ACD98-A6F1-4956-A8FB-2CFA90CF79C1}"/>
    <w:embedBoldItalic r:id="rId4" w:fontKey="{BAF268DE-64A5-4883-9164-D59FE58C94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FE1CF40-F0EB-4021-860C-7D57D6646254}"/>
    <w:embedBold r:id="rId6" w:fontKey="{800C0336-2A07-4D1D-B4FD-7CEFCC92A8A1}"/>
    <w:embedItalic r:id="rId7" w:fontKey="{BEC4379B-7AC8-4E45-881A-F048561799F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35A306A-A8EA-4978-B0B2-D12AC78EFA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665E7EA-ACF0-4124-A8CF-86FF08E00A4B}"/>
  </w:font>
  <w:font w:name="Abadi">
    <w:charset w:val="00"/>
    <w:family w:val="swiss"/>
    <w:pitch w:val="variable"/>
    <w:sig w:usb0="80000003" w:usb1="00000000" w:usb2="00000000" w:usb3="00000000" w:csb0="00000093" w:csb1="00000000"/>
    <w:embedBold r:id="rId10" w:fontKey="{779A558F-0B1A-4739-9E27-973F31F7F96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B1B033B9-3921-41E7-8C8E-22D01A3A97EC}"/>
    <w:embedBold r:id="rId12" w:fontKey="{E832103D-B9C3-46EE-8829-971B91552D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3" w:fontKey="{879283ED-3E76-4AEE-90A4-B3DB3B6CD1B6}"/>
    <w:embedBoldItalic r:id="rId14" w:fontKey="{93B4BE8A-46DA-455C-A1CA-22393A5ACA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CB36B" w14:textId="77777777" w:rsidR="00BA3FFC" w:rsidRDefault="00BA3FFC" w:rsidP="00BA3FFC">
    <w:pPr>
      <w:spacing w:before="0" w:after="0"/>
      <w:jc w:val="center"/>
      <w:rPr>
        <w:i/>
        <w:iCs/>
        <w:sz w:val="20"/>
        <w:szCs w:val="20"/>
      </w:rPr>
    </w:pPr>
    <w:r w:rsidRPr="00BA3FFC">
      <w:rPr>
        <w:i/>
        <w:i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1642F8A" wp14:editId="4A4D0AD5">
              <wp:simplePos x="0" y="0"/>
              <wp:positionH relativeFrom="column">
                <wp:posOffset>-381000</wp:posOffset>
              </wp:positionH>
              <wp:positionV relativeFrom="paragraph">
                <wp:posOffset>-71755</wp:posOffset>
              </wp:positionV>
              <wp:extent cx="6781800" cy="0"/>
              <wp:effectExtent l="9525" t="13970" r="9525" b="14605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FF99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51F875" id="Conector recto 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-5.65pt" to="7in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" strokecolor="#f90" strokeweight=".35mm">
              <v:stroke joinstyle="miter"/>
            </v:line>
          </w:pict>
        </mc:Fallback>
      </mc:AlternateContent>
    </w:r>
    <w:r w:rsidRPr="00BA3FFC">
      <w:rPr>
        <w:i/>
        <w:iCs/>
        <w:sz w:val="20"/>
        <w:szCs w:val="20"/>
      </w:rPr>
      <w:t xml:space="preserve"> </w:t>
    </w:r>
    <w:r>
      <w:rPr>
        <w:i/>
        <w:iCs/>
        <w:sz w:val="20"/>
        <w:szCs w:val="20"/>
      </w:rPr>
      <w:t>Comisión Nacional de Ética y Valores</w:t>
    </w:r>
  </w:p>
  <w:p w14:paraId="1B808AF1" w14:textId="0C7809CD" w:rsidR="00BA3FFC" w:rsidRPr="00BA3FFC" w:rsidRDefault="00BA3FFC" w:rsidP="00BA3FFC">
    <w:pPr>
      <w:spacing w:before="0" w:after="0"/>
      <w:jc w:val="center"/>
      <w:rPr>
        <w:i/>
        <w:iCs/>
        <w:sz w:val="20"/>
        <w:szCs w:val="20"/>
      </w:rPr>
    </w:pPr>
    <w:r w:rsidRPr="00BA3FFC">
      <w:rPr>
        <w:i/>
        <w:iCs/>
        <w:sz w:val="20"/>
        <w:szCs w:val="20"/>
      </w:rPr>
      <w:t xml:space="preserve">San José, Zapote, Registro Nacional, Módulo 4, Planta baja. </w:t>
    </w:r>
  </w:p>
  <w:p w14:paraId="10626418" w14:textId="32AC9A90" w:rsidR="006145D8" w:rsidRPr="00BA3FFC" w:rsidRDefault="00BA3FFC" w:rsidP="00BA3FFC">
    <w:pPr>
      <w:spacing w:before="0" w:after="0"/>
      <w:jc w:val="center"/>
      <w:rPr>
        <w:rFonts w:ascii="Comic Sans MS" w:hAnsi="Comic Sans MS"/>
        <w:b/>
        <w:i/>
        <w:iCs/>
        <w:sz w:val="20"/>
        <w:szCs w:val="20"/>
      </w:rPr>
    </w:pPr>
    <w:r w:rsidRPr="00BA3FFC">
      <w:rPr>
        <w:i/>
        <w:iCs/>
        <w:sz w:val="20"/>
        <w:szCs w:val="20"/>
      </w:rPr>
      <w:t>Teléfono 2253-2421 Correo electrónico</w:t>
    </w:r>
    <w:r w:rsidR="000A27D4">
      <w:rPr>
        <w:i/>
        <w:iCs/>
        <w:sz w:val="20"/>
        <w:szCs w:val="20"/>
      </w:rPr>
      <w:t>: comision.nacional@eticayvalores.go.cr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276CC" w14:textId="77777777" w:rsidR="008662BE" w:rsidRDefault="008662BE" w:rsidP="000172E5">
      <w:pPr>
        <w:spacing w:after="0" w:line="240" w:lineRule="auto"/>
      </w:pPr>
      <w:r>
        <w:separator/>
      </w:r>
    </w:p>
  </w:footnote>
  <w:footnote w:type="continuationSeparator" w:id="0">
    <w:p w14:paraId="39F6F5C5" w14:textId="77777777" w:rsidR="008662BE" w:rsidRDefault="008662B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tblLook w:val="04A0" w:firstRow="1" w:lastRow="0" w:firstColumn="1" w:lastColumn="0" w:noHBand="0" w:noVBand="1"/>
    </w:tblPr>
    <w:tblGrid>
      <w:gridCol w:w="1295"/>
      <w:gridCol w:w="7919"/>
    </w:tblGrid>
    <w:tr w:rsidR="00B337A2" w:rsidRPr="00637200" w14:paraId="6B174A49" w14:textId="77777777" w:rsidTr="00076259">
      <w:trPr>
        <w:trHeight w:val="990"/>
      </w:trPr>
      <w:tc>
        <w:tcPr>
          <w:tcW w:w="1295" w:type="dxa"/>
          <w:vAlign w:val="center"/>
        </w:tcPr>
        <w:p w14:paraId="3AD140E6" w14:textId="428991E0" w:rsidR="00B337A2" w:rsidRPr="00637200" w:rsidRDefault="00076259" w:rsidP="00637200">
          <w:pPr>
            <w:pStyle w:val="Encabezado"/>
          </w:pPr>
          <w:r>
            <w:rPr>
              <w:noProof/>
              <w:lang w:bidi="es-ES"/>
            </w:rPr>
            <w:drawing>
              <wp:anchor distT="0" distB="0" distL="114300" distR="114300" simplePos="0" relativeHeight="251658240" behindDoc="0" locked="0" layoutInCell="1" allowOverlap="1" wp14:anchorId="1A8E1477" wp14:editId="73C2A1B8">
                <wp:simplePos x="0" y="0"/>
                <wp:positionH relativeFrom="column">
                  <wp:posOffset>-139700</wp:posOffset>
                </wp:positionH>
                <wp:positionV relativeFrom="paragraph">
                  <wp:posOffset>-591185</wp:posOffset>
                </wp:positionV>
                <wp:extent cx="981075" cy="1033145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19" w:type="dxa"/>
          <w:vAlign w:val="center"/>
        </w:tcPr>
        <w:p w14:paraId="122407C6" w14:textId="67EB2223" w:rsidR="00B337A2" w:rsidRPr="00BA3FFC" w:rsidRDefault="00076259" w:rsidP="00076259">
          <w:pPr>
            <w:pStyle w:val="Encabezado"/>
            <w:jc w:val="center"/>
            <w:rPr>
              <w:rFonts w:ascii="Comic Sans MS" w:hAnsi="Comic Sans MS"/>
              <w:bCs/>
              <w:color w:val="auto"/>
              <w:sz w:val="40"/>
              <w:szCs w:val="36"/>
              <w:lang w:val="es-MX"/>
            </w:rPr>
          </w:pPr>
          <w:r w:rsidRPr="00BA3FFC">
            <w:rPr>
              <w:rFonts w:ascii="Comic Sans MS" w:hAnsi="Comic Sans MS"/>
              <w:bCs/>
              <w:color w:val="auto"/>
              <w:sz w:val="40"/>
              <w:szCs w:val="36"/>
              <w:lang w:val="es-MX"/>
            </w:rPr>
            <w:t xml:space="preserve">Comisión </w:t>
          </w:r>
          <w:r w:rsidRPr="00BA3FFC">
            <w:rPr>
              <w:rFonts w:ascii="Comic Sans MS" w:hAnsi="Comic Sans MS"/>
              <w:bCs/>
              <w:color w:val="auto"/>
              <w:sz w:val="40"/>
              <w:szCs w:val="36"/>
              <w:lang w:val="es-CR"/>
            </w:rPr>
            <w:t xml:space="preserve">Nacional de </w:t>
          </w:r>
          <w:r w:rsidRPr="00BA3FFC">
            <w:rPr>
              <w:rFonts w:ascii="Comic Sans MS" w:hAnsi="Comic Sans MS"/>
              <w:bCs/>
              <w:color w:val="auto"/>
              <w:sz w:val="40"/>
              <w:szCs w:val="36"/>
            </w:rPr>
            <w:t xml:space="preserve">Ética y </w:t>
          </w:r>
          <w:r w:rsidRPr="00BA3FFC">
            <w:rPr>
              <w:rFonts w:ascii="Comic Sans MS" w:hAnsi="Comic Sans MS"/>
              <w:bCs/>
              <w:color w:val="auto"/>
              <w:sz w:val="40"/>
              <w:szCs w:val="36"/>
              <w:lang w:val="es-CR"/>
            </w:rPr>
            <w:t>Valore</w:t>
          </w:r>
          <w:r w:rsidRPr="00BA3FFC">
            <w:rPr>
              <w:rFonts w:ascii="Comic Sans MS" w:hAnsi="Comic Sans MS"/>
              <w:bCs/>
              <w:color w:val="auto"/>
              <w:sz w:val="40"/>
              <w:szCs w:val="36"/>
              <w:lang w:val="es-MX"/>
            </w:rPr>
            <w:t>s</w:t>
          </w:r>
        </w:p>
        <w:p w14:paraId="33B6EBB2" w14:textId="77777777" w:rsidR="00076259" w:rsidRDefault="00076259" w:rsidP="00076259">
          <w:pPr>
            <w:pStyle w:val="Sinespaciado"/>
            <w:jc w:val="center"/>
            <w:rPr>
              <w:rFonts w:ascii="Arial Narrow" w:hAnsi="Arial Narrow"/>
              <w:b/>
              <w:sz w:val="28"/>
              <w:lang w:eastAsia="ar-SA"/>
            </w:rPr>
          </w:pPr>
        </w:p>
        <w:p w14:paraId="695BAAC9" w14:textId="4C8C046B" w:rsidR="00076259" w:rsidRDefault="000A27D4" w:rsidP="000A27D4">
          <w:pPr>
            <w:pStyle w:val="Sinespaciado"/>
            <w:rPr>
              <w:rFonts w:ascii="Arial Narrow" w:hAnsi="Arial Narrow"/>
              <w:b/>
              <w:sz w:val="28"/>
              <w:lang w:eastAsia="ar-SA"/>
            </w:rPr>
          </w:pPr>
          <w:r>
            <w:rPr>
              <w:rFonts w:ascii="Arial Narrow" w:hAnsi="Arial Narrow"/>
              <w:b/>
              <w:sz w:val="28"/>
              <w:lang w:eastAsia="ar-SA"/>
            </w:rPr>
            <w:t xml:space="preserve">                        </w:t>
          </w:r>
          <w:r w:rsidR="00076259">
            <w:rPr>
              <w:rFonts w:ascii="Arial Narrow" w:hAnsi="Arial Narrow"/>
              <w:b/>
              <w:sz w:val="28"/>
              <w:lang w:eastAsia="ar-SA"/>
            </w:rPr>
            <w:t>PREMIO</w:t>
          </w:r>
          <w:r w:rsidR="00076259" w:rsidRPr="005635C0">
            <w:rPr>
              <w:rFonts w:ascii="Arial Narrow" w:hAnsi="Arial Narrow"/>
              <w:b/>
              <w:sz w:val="28"/>
              <w:lang w:eastAsia="ar-SA"/>
            </w:rPr>
            <w:t xml:space="preserve"> NACIONAL DE VALORES</w:t>
          </w:r>
        </w:p>
        <w:p w14:paraId="0E60AC15" w14:textId="0E49FDD4" w:rsidR="00076259" w:rsidRPr="00BA3FFC" w:rsidRDefault="000A27D4" w:rsidP="000A27D4">
          <w:pPr>
            <w:pStyle w:val="Encabezado"/>
            <w:spacing w:before="0"/>
            <w:rPr>
              <w:rFonts w:ascii="Arial Narrow" w:hAnsi="Arial Narrow"/>
              <w:b w:val="0"/>
              <w:color w:val="0A273C" w:themeColor="accent1" w:themeShade="80"/>
              <w:sz w:val="28"/>
              <w:szCs w:val="28"/>
              <w:lang w:eastAsia="ar-SA"/>
            </w:rPr>
          </w:pPr>
          <w:r>
            <w:rPr>
              <w:rFonts w:ascii="Arial Narrow" w:hAnsi="Arial Narrow"/>
              <w:b w:val="0"/>
              <w:color w:val="0A273C" w:themeColor="accent1" w:themeShade="80"/>
              <w:sz w:val="28"/>
              <w:szCs w:val="28"/>
              <w:lang w:eastAsia="ar-SA"/>
            </w:rPr>
            <w:t xml:space="preserve">                          </w:t>
          </w:r>
          <w:r w:rsidR="00076259" w:rsidRPr="00BA3FFC">
            <w:rPr>
              <w:rFonts w:ascii="Arial Narrow" w:hAnsi="Arial Narrow"/>
              <w:b w:val="0"/>
              <w:color w:val="0A273C" w:themeColor="accent1" w:themeShade="80"/>
              <w:sz w:val="28"/>
              <w:szCs w:val="28"/>
              <w:lang w:eastAsia="ar-SA"/>
            </w:rPr>
            <w:t>“ROGELIO FERNÁNDEZ GÜELL”</w:t>
          </w:r>
        </w:p>
        <w:p w14:paraId="08B38C3A" w14:textId="17298096" w:rsidR="00076259" w:rsidRPr="00076259" w:rsidRDefault="00076259" w:rsidP="00076259">
          <w:pPr>
            <w:suppressAutoHyphens/>
            <w:spacing w:after="0" w:line="240" w:lineRule="auto"/>
            <w:ind w:left="-119"/>
            <w:jc w:val="center"/>
            <w:rPr>
              <w:rFonts w:ascii="Arial" w:eastAsia="Times New Roman" w:hAnsi="Arial" w:cs="Arial"/>
              <w:b/>
              <w:lang w:eastAsia="ar-SA"/>
            </w:rPr>
          </w:pPr>
          <w:r w:rsidRPr="00CD6121">
            <w:rPr>
              <w:rFonts w:ascii="Arial" w:eastAsia="Times New Roman" w:hAnsi="Arial" w:cs="Arial"/>
              <w:b/>
              <w:lang w:eastAsia="ar-SA"/>
            </w:rPr>
            <w:t>FORMULARIO PA</w:t>
          </w:r>
          <w:r>
            <w:rPr>
              <w:rFonts w:ascii="Arial" w:eastAsia="Times New Roman" w:hAnsi="Arial" w:cs="Arial"/>
              <w:b/>
              <w:lang w:eastAsia="ar-SA"/>
            </w:rPr>
            <w:t>RA INSCRIPCIÓN DE POSTULACIONES</w:t>
          </w:r>
        </w:p>
      </w:tc>
    </w:tr>
  </w:tbl>
  <w:p w14:paraId="7789BBB7" w14:textId="7C845844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1801205">
    <w:abstractNumId w:val="11"/>
  </w:num>
  <w:num w:numId="2" w16cid:durableId="128518074">
    <w:abstractNumId w:val="7"/>
  </w:num>
  <w:num w:numId="3" w16cid:durableId="1803888999">
    <w:abstractNumId w:val="15"/>
  </w:num>
  <w:num w:numId="4" w16cid:durableId="1683512138">
    <w:abstractNumId w:val="12"/>
  </w:num>
  <w:num w:numId="5" w16cid:durableId="857504744">
    <w:abstractNumId w:val="13"/>
  </w:num>
  <w:num w:numId="6" w16cid:durableId="1053769401">
    <w:abstractNumId w:val="19"/>
  </w:num>
  <w:num w:numId="7" w16cid:durableId="924000393">
    <w:abstractNumId w:val="6"/>
  </w:num>
  <w:num w:numId="8" w16cid:durableId="863176807">
    <w:abstractNumId w:val="10"/>
  </w:num>
  <w:num w:numId="9" w16cid:durableId="1706296360">
    <w:abstractNumId w:val="17"/>
  </w:num>
  <w:num w:numId="10" w16cid:durableId="151726132">
    <w:abstractNumId w:val="1"/>
  </w:num>
  <w:num w:numId="11" w16cid:durableId="848521206">
    <w:abstractNumId w:val="5"/>
  </w:num>
  <w:num w:numId="12" w16cid:durableId="1756197672">
    <w:abstractNumId w:val="0"/>
  </w:num>
  <w:num w:numId="13" w16cid:durableId="645356503">
    <w:abstractNumId w:val="2"/>
  </w:num>
  <w:num w:numId="14" w16cid:durableId="691540357">
    <w:abstractNumId w:val="9"/>
  </w:num>
  <w:num w:numId="15" w16cid:durableId="1429350007">
    <w:abstractNumId w:val="8"/>
  </w:num>
  <w:num w:numId="16" w16cid:durableId="1595867752">
    <w:abstractNumId w:val="16"/>
  </w:num>
  <w:num w:numId="17" w16cid:durableId="1988432490">
    <w:abstractNumId w:val="3"/>
  </w:num>
  <w:num w:numId="18" w16cid:durableId="1304772316">
    <w:abstractNumId w:val="21"/>
  </w:num>
  <w:num w:numId="19" w16cid:durableId="52043951">
    <w:abstractNumId w:val="18"/>
  </w:num>
  <w:num w:numId="20" w16cid:durableId="788477923">
    <w:abstractNumId w:val="14"/>
  </w:num>
  <w:num w:numId="21" w16cid:durableId="334188053">
    <w:abstractNumId w:val="20"/>
  </w:num>
  <w:num w:numId="22" w16cid:durableId="180453813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259"/>
    <w:rsid w:val="000172E5"/>
    <w:rsid w:val="00052382"/>
    <w:rsid w:val="0006568A"/>
    <w:rsid w:val="00076259"/>
    <w:rsid w:val="00076F0F"/>
    <w:rsid w:val="00084253"/>
    <w:rsid w:val="00087A83"/>
    <w:rsid w:val="000A27D4"/>
    <w:rsid w:val="000D1F49"/>
    <w:rsid w:val="001727CA"/>
    <w:rsid w:val="001800AB"/>
    <w:rsid w:val="00202FE2"/>
    <w:rsid w:val="002C56E6"/>
    <w:rsid w:val="00311D4F"/>
    <w:rsid w:val="0034390E"/>
    <w:rsid w:val="00344849"/>
    <w:rsid w:val="00353549"/>
    <w:rsid w:val="00361E11"/>
    <w:rsid w:val="003769BA"/>
    <w:rsid w:val="003F0847"/>
    <w:rsid w:val="0040090B"/>
    <w:rsid w:val="00422C74"/>
    <w:rsid w:val="0046302A"/>
    <w:rsid w:val="00487D2D"/>
    <w:rsid w:val="004D0437"/>
    <w:rsid w:val="004D5D62"/>
    <w:rsid w:val="004E3A35"/>
    <w:rsid w:val="00502E9C"/>
    <w:rsid w:val="005112D0"/>
    <w:rsid w:val="00552688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6A281E"/>
    <w:rsid w:val="007147D7"/>
    <w:rsid w:val="00736ADD"/>
    <w:rsid w:val="00770F25"/>
    <w:rsid w:val="007A35A8"/>
    <w:rsid w:val="007B0A85"/>
    <w:rsid w:val="007C6A52"/>
    <w:rsid w:val="007E59C6"/>
    <w:rsid w:val="0082043E"/>
    <w:rsid w:val="00846B76"/>
    <w:rsid w:val="008662BE"/>
    <w:rsid w:val="0086797B"/>
    <w:rsid w:val="008E203A"/>
    <w:rsid w:val="0091229C"/>
    <w:rsid w:val="00935CC8"/>
    <w:rsid w:val="00940E73"/>
    <w:rsid w:val="0098597D"/>
    <w:rsid w:val="009F619A"/>
    <w:rsid w:val="009F6DDE"/>
    <w:rsid w:val="00A370A8"/>
    <w:rsid w:val="00B337A2"/>
    <w:rsid w:val="00BA3FF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17A44"/>
    <w:rsid w:val="00D20859"/>
    <w:rsid w:val="00DA6092"/>
    <w:rsid w:val="00DB3FAD"/>
    <w:rsid w:val="00DC71EC"/>
    <w:rsid w:val="00E61C09"/>
    <w:rsid w:val="00E86767"/>
    <w:rsid w:val="00EB3B58"/>
    <w:rsid w:val="00EC7359"/>
    <w:rsid w:val="00ED74EE"/>
    <w:rsid w:val="00EE3054"/>
    <w:rsid w:val="00F00606"/>
    <w:rsid w:val="00F01256"/>
    <w:rsid w:val="00F14576"/>
    <w:rsid w:val="00F4779A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59A2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rsid w:val="006A2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ticayvalores.go.cr/premio-nacional-de-valores-2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misi&#243;n.nacional@eticayvalores.go.cr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isi&#243;n.nacional@eticayvalores.go.c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rales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9B593BA639B4D1BA8DEB0517B1CC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CDAFB-B9F5-4FC6-81E2-44D556F213E3}"/>
      </w:docPartPr>
      <w:docPartBody>
        <w:p w:rsidR="004660EA" w:rsidRDefault="00000000">
          <w:pPr>
            <w:pStyle w:val="49B593BA639B4D1BA8DEB0517B1CCD41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00D7671628EE47DCA9FA42381E47B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50932-4C8A-45B3-B727-32F60433D149}"/>
      </w:docPartPr>
      <w:docPartBody>
        <w:p w:rsidR="004660EA" w:rsidRDefault="00000000">
          <w:pPr>
            <w:pStyle w:val="00D7671628EE47DCA9FA42381E47B29F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D6A197182B314655B97BD89786998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AA4E9-05AA-4078-BD08-CBFDD2F57D16}"/>
      </w:docPartPr>
      <w:docPartBody>
        <w:p w:rsidR="004660EA" w:rsidRDefault="00000000">
          <w:pPr>
            <w:pStyle w:val="D6A197182B314655B97BD89786998E17"/>
          </w:pPr>
          <w:r w:rsidRPr="00311D4F">
            <w:rPr>
              <w:lang w:bidi="es-ES"/>
            </w:rPr>
            <w:t>Teléfono del trabajo</w:t>
          </w:r>
        </w:p>
      </w:docPartBody>
    </w:docPart>
    <w:docPart>
      <w:docPartPr>
        <w:name w:val="6F263E813258419EA5FFB1EB1CA8E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BDFF8-1779-4C66-987F-E7AB7A028F93}"/>
      </w:docPartPr>
      <w:docPartBody>
        <w:p w:rsidR="004660EA" w:rsidRDefault="00CC20E2" w:rsidP="00CC20E2">
          <w:pPr>
            <w:pStyle w:val="6F263E813258419EA5FFB1EB1CA8EA87"/>
          </w:pPr>
          <w:r w:rsidRPr="00637200">
            <w:rPr>
              <w:lang w:bidi="es-ES"/>
            </w:rPr>
            <w:t>Correo electrónico</w:t>
          </w:r>
        </w:p>
      </w:docPartBody>
    </w:docPart>
    <w:docPart>
      <w:docPartPr>
        <w:name w:val="9A4D912B12A04963BD283D4AB2A01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E9CA6-E02C-4D4E-A1C4-6EFFED0D2B82}"/>
      </w:docPartPr>
      <w:docPartBody>
        <w:p w:rsidR="004660EA" w:rsidRDefault="00CC20E2" w:rsidP="00CC20E2">
          <w:pPr>
            <w:pStyle w:val="9A4D912B12A04963BD283D4AB2A01183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FC0564FD6FC944BA960ABAB3993B4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AF1CF-D5CA-488B-810F-8B3ADB447FC7}"/>
      </w:docPartPr>
      <w:docPartBody>
        <w:p w:rsidR="004660EA" w:rsidRDefault="00CC20E2" w:rsidP="00CC20E2">
          <w:pPr>
            <w:pStyle w:val="FC0564FD6FC944BA960ABAB3993B40C9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D8FFD041968E445CA5D1B1BAC4452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3757F-3681-45F8-A425-90BC507E14AE}"/>
      </w:docPartPr>
      <w:docPartBody>
        <w:p w:rsidR="004660EA" w:rsidRDefault="00CC20E2" w:rsidP="00CC20E2">
          <w:pPr>
            <w:pStyle w:val="D8FFD041968E445CA5D1B1BAC4452712"/>
          </w:pPr>
          <w:r w:rsidRPr="00311D4F">
            <w:rPr>
              <w:lang w:bidi="es-ES"/>
            </w:rPr>
            <w:t>Teléfono del trabajo</w:t>
          </w:r>
        </w:p>
      </w:docPartBody>
    </w:docPart>
    <w:docPart>
      <w:docPartPr>
        <w:name w:val="52F123C087FC4A2E8BB2D0A2C9162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2A5AF-28DD-426E-ACB8-629CEF19289F}"/>
      </w:docPartPr>
      <w:docPartBody>
        <w:p w:rsidR="004660EA" w:rsidRDefault="00CC20E2" w:rsidP="00CC20E2">
          <w:pPr>
            <w:pStyle w:val="52F123C087FC4A2E8BB2D0A2C9162B3F"/>
          </w:pPr>
          <w:r w:rsidRPr="00637200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0E2"/>
    <w:rsid w:val="00087A83"/>
    <w:rsid w:val="00202FE2"/>
    <w:rsid w:val="004660EA"/>
    <w:rsid w:val="0059741B"/>
    <w:rsid w:val="00935CC8"/>
    <w:rsid w:val="009600EA"/>
    <w:rsid w:val="00C40A09"/>
    <w:rsid w:val="00CC20E2"/>
    <w:rsid w:val="00D41B9F"/>
    <w:rsid w:val="00F1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C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s-ES" w:eastAsia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kern w:val="0"/>
      <w:sz w:val="28"/>
      <w:szCs w:val="28"/>
      <w:lang w:val="es-ES" w:eastAsia="en-US"/>
      <w14:ligatures w14:val="none"/>
    </w:rPr>
  </w:style>
  <w:style w:type="paragraph" w:customStyle="1" w:styleId="49B593BA639B4D1BA8DEB0517B1CCD41">
    <w:name w:val="49B593BA639B4D1BA8DEB0517B1CCD41"/>
  </w:style>
  <w:style w:type="paragraph" w:customStyle="1" w:styleId="00D7671628EE47DCA9FA42381E47B29F">
    <w:name w:val="00D7671628EE47DCA9FA42381E47B29F"/>
  </w:style>
  <w:style w:type="paragraph" w:customStyle="1" w:styleId="D6A197182B314655B97BD89786998E17">
    <w:name w:val="D6A197182B314655B97BD89786998E17"/>
  </w:style>
  <w:style w:type="paragraph" w:customStyle="1" w:styleId="6F263E813258419EA5FFB1EB1CA8EA87">
    <w:name w:val="6F263E813258419EA5FFB1EB1CA8EA87"/>
    <w:rsid w:val="00CC20E2"/>
  </w:style>
  <w:style w:type="paragraph" w:customStyle="1" w:styleId="9A4D912B12A04963BD283D4AB2A01183">
    <w:name w:val="9A4D912B12A04963BD283D4AB2A01183"/>
    <w:rsid w:val="00CC20E2"/>
  </w:style>
  <w:style w:type="paragraph" w:customStyle="1" w:styleId="FC0564FD6FC944BA960ABAB3993B40C9">
    <w:name w:val="FC0564FD6FC944BA960ABAB3993B40C9"/>
    <w:rsid w:val="00CC20E2"/>
  </w:style>
  <w:style w:type="paragraph" w:customStyle="1" w:styleId="D8FFD041968E445CA5D1B1BAC4452712">
    <w:name w:val="D8FFD041968E445CA5D1B1BAC4452712"/>
    <w:rsid w:val="00CC20E2"/>
  </w:style>
  <w:style w:type="paragraph" w:customStyle="1" w:styleId="52F123C087FC4A2E8BB2D0A2C9162B3F">
    <w:name w:val="52F123C087FC4A2E8BB2D0A2C9162B3F"/>
    <w:rsid w:val="00CC20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2</Pages>
  <Words>316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2026-02-20T13:14:00Z</dcterms:created>
  <dcterms:modified xsi:type="dcterms:W3CDTF">2026-05-14T16:06:00Z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